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2B6" w:rsidRDefault="00C436B4" w:rsidP="00C45D19">
      <w:bookmarkStart w:id="0" w:name="_GoBack"/>
      <w:bookmarkEnd w:id="0"/>
      <w:r>
        <w:rPr>
          <w:noProof/>
          <w:kern w:val="0"/>
        </w:rPr>
        <mc:AlternateContent>
          <mc:Choice Requires="wps">
            <w:drawing>
              <wp:anchor distT="36576" distB="36576" distL="36576" distR="36576" simplePos="0" relativeHeight="251658240" behindDoc="0" locked="0" layoutInCell="0" allowOverlap="1">
                <wp:simplePos x="0" y="0"/>
                <wp:positionH relativeFrom="page">
                  <wp:posOffset>234950</wp:posOffset>
                </wp:positionH>
                <wp:positionV relativeFrom="page">
                  <wp:posOffset>588645</wp:posOffset>
                </wp:positionV>
                <wp:extent cx="7296150" cy="4504055"/>
                <wp:effectExtent l="0" t="0" r="3175" b="31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96150" cy="4504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45D19" w:rsidRPr="0070628F" w:rsidRDefault="00F21DAA" w:rsidP="00F84628">
                            <w:pPr>
                              <w:pStyle w:val="Heading1"/>
                              <w:spacing w:line="240" w:lineRule="auto"/>
                              <w:jc w:val="center"/>
                              <w:rPr>
                                <w:i/>
                                <w:sz w:val="90"/>
                                <w:szCs w:val="90"/>
                              </w:rPr>
                            </w:pPr>
                            <w:r w:rsidRPr="0070628F">
                              <w:rPr>
                                <w:i/>
                                <w:sz w:val="90"/>
                                <w:szCs w:val="90"/>
                              </w:rPr>
                              <w:t>Cocktails &amp; Cupcakes</w:t>
                            </w:r>
                          </w:p>
                          <w:p w:rsidR="00F21DAA" w:rsidRPr="00877146" w:rsidRDefault="00097CC6" w:rsidP="00F84628">
                            <w:pPr>
                              <w:pStyle w:val="NormalWeb"/>
                              <w:ind w:firstLine="72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Style w:val="Strong"/>
                                <w:sz w:val="52"/>
                                <w:szCs w:val="52"/>
                              </w:rPr>
                              <w:t xml:space="preserve">Friday, </w:t>
                            </w:r>
                            <w:r w:rsidR="00F21DAA" w:rsidRPr="00877146">
                              <w:rPr>
                                <w:rStyle w:val="Strong"/>
                                <w:sz w:val="52"/>
                                <w:szCs w:val="52"/>
                              </w:rPr>
                              <w:t xml:space="preserve">January </w:t>
                            </w:r>
                            <w:r w:rsidR="00182BD3">
                              <w:rPr>
                                <w:rStyle w:val="Strong"/>
                                <w:sz w:val="52"/>
                                <w:szCs w:val="52"/>
                              </w:rPr>
                              <w:t>23rd</w:t>
                            </w:r>
                          </w:p>
                          <w:p w:rsidR="00F21DAA" w:rsidRPr="00931451" w:rsidRDefault="00F21DAA" w:rsidP="00F84628">
                            <w:pPr>
                              <w:pStyle w:val="NormalWeb"/>
                              <w:ind w:firstLine="72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877146">
                              <w:rPr>
                                <w:rStyle w:val="Strong"/>
                                <w:sz w:val="52"/>
                                <w:szCs w:val="52"/>
                              </w:rPr>
                              <w:t>5:00-</w:t>
                            </w:r>
                            <w:r w:rsidR="00024DB4">
                              <w:rPr>
                                <w:rStyle w:val="Strong"/>
                                <w:sz w:val="52"/>
                                <w:szCs w:val="52"/>
                              </w:rPr>
                              <w:t>8</w:t>
                            </w:r>
                            <w:r w:rsidRPr="00877146">
                              <w:rPr>
                                <w:rStyle w:val="Strong"/>
                                <w:sz w:val="52"/>
                                <w:szCs w:val="52"/>
                              </w:rPr>
                              <w:t>:00pm</w:t>
                            </w:r>
                          </w:p>
                          <w:p w:rsidR="00F21DAA" w:rsidRPr="00931451" w:rsidRDefault="00F21DAA" w:rsidP="0070628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931451">
                              <w:rPr>
                                <w:rStyle w:val="Strong"/>
                                <w:sz w:val="40"/>
                                <w:szCs w:val="40"/>
                              </w:rPr>
                              <w:t>Movie, pizza &amp; cupcakes for the kids</w:t>
                            </w:r>
                            <w:r w:rsidR="0070628F">
                              <w:rPr>
                                <w:rStyle w:val="Strong"/>
                                <w:sz w:val="40"/>
                                <w:szCs w:val="40"/>
                              </w:rPr>
                              <w:t xml:space="preserve"> – in CR4</w:t>
                            </w:r>
                          </w:p>
                          <w:p w:rsidR="00F21DAA" w:rsidRPr="00931451" w:rsidRDefault="00F21DAA" w:rsidP="0070628F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sz w:val="40"/>
                                <w:szCs w:val="40"/>
                              </w:rPr>
                            </w:pPr>
                            <w:r w:rsidRPr="00931451">
                              <w:rPr>
                                <w:rStyle w:val="Strong"/>
                                <w:sz w:val="40"/>
                                <w:szCs w:val="40"/>
                              </w:rPr>
                              <w:t>Cocktails, cheese &amp; fruits for parents</w:t>
                            </w:r>
                            <w:r w:rsidR="0070628F">
                              <w:rPr>
                                <w:rStyle w:val="Strong"/>
                                <w:sz w:val="40"/>
                                <w:szCs w:val="40"/>
                              </w:rPr>
                              <w:t xml:space="preserve"> – in SR</w:t>
                            </w:r>
                            <w:r w:rsidR="00182BD3">
                              <w:rPr>
                                <w:rStyle w:val="Strong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265458" w:rsidRDefault="00356C5C" w:rsidP="002654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Style w:val="Strong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Strong"/>
                                <w:sz w:val="40"/>
                                <w:szCs w:val="40"/>
                              </w:rPr>
                              <w:t xml:space="preserve">        </w:t>
                            </w:r>
                          </w:p>
                          <w:p w:rsidR="00F21DAA" w:rsidRPr="00931451" w:rsidRDefault="00F21DAA" w:rsidP="002654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931451">
                              <w:rPr>
                                <w:rStyle w:val="Strong"/>
                                <w:sz w:val="40"/>
                                <w:szCs w:val="40"/>
                              </w:rPr>
                              <w:t>Meet our graduates who made it thru Law School with kids</w:t>
                            </w:r>
                          </w:p>
                          <w:p w:rsidR="00C45D19" w:rsidRDefault="00F21DAA" w:rsidP="002654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Strong"/>
                                <w:sz w:val="40"/>
                                <w:szCs w:val="40"/>
                              </w:rPr>
                            </w:pPr>
                            <w:r w:rsidRPr="00931451">
                              <w:rPr>
                                <w:rStyle w:val="Strong"/>
                                <w:sz w:val="40"/>
                                <w:szCs w:val="40"/>
                              </w:rPr>
                              <w:t>Learn about UH resources for student parents</w:t>
                            </w:r>
                          </w:p>
                          <w:p w:rsidR="00F84628" w:rsidRDefault="00F84628" w:rsidP="002654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Strong"/>
                                <w:sz w:val="40"/>
                                <w:szCs w:val="40"/>
                              </w:rPr>
                            </w:pPr>
                          </w:p>
                          <w:p w:rsidR="00F84628" w:rsidRPr="005A3B11" w:rsidRDefault="00F84628" w:rsidP="002654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Strong"/>
                                <w:sz w:val="32"/>
                                <w:szCs w:val="32"/>
                              </w:rPr>
                            </w:pPr>
                            <w:r w:rsidRPr="005A3B11">
                              <w:rPr>
                                <w:rStyle w:val="Strong"/>
                                <w:sz w:val="32"/>
                                <w:szCs w:val="32"/>
                              </w:rPr>
                              <w:t>Sponsored by Students With Keiki &amp; Student Services at WSRSL</w:t>
                            </w:r>
                          </w:p>
                          <w:p w:rsidR="00265458" w:rsidRDefault="00265458" w:rsidP="002654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Style w:val="Strong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Style w:val="Strong"/>
                                <w:sz w:val="40"/>
                                <w:szCs w:val="40"/>
                              </w:rPr>
                              <w:t xml:space="preserve">RSVP at:   </w:t>
                            </w:r>
                            <w:hyperlink r:id="rId7" w:history="1">
                              <w:r w:rsidR="005A3B11" w:rsidRPr="0044759D">
                                <w:rPr>
                                  <w:rStyle w:val="Hyperlink"/>
                                  <w:sz w:val="40"/>
                                  <w:szCs w:val="40"/>
                                </w:rPr>
                                <w:t>https://www.surveymonkey.com/s/56RFCWB</w:t>
                              </w:r>
                            </w:hyperlink>
                          </w:p>
                          <w:p w:rsidR="005A3B11" w:rsidRPr="00931451" w:rsidRDefault="005A3B11" w:rsidP="0026545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.5pt;margin-top:46.35pt;width:574.5pt;height:354.6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" o:allowincell="f" filled="f" stroked="f" strokecolor="black [0]" strokeweight="0" insetpen="t">
                <o:lock v:ext="edit" shapetype="t"/>
                <v:textbox inset="2.85pt,2.85pt,2.85pt,2.85pt">
                  <w:txbxContent>
                    <w:p w:rsidR="00C45D19" w:rsidRPr="0070628F" w:rsidRDefault="00F21DAA" w:rsidP="00F84628">
                      <w:pPr>
                        <w:pStyle w:val="Heading1"/>
                        <w:spacing w:line="240" w:lineRule="auto"/>
                        <w:jc w:val="center"/>
                        <w:rPr>
                          <w:i/>
                          <w:sz w:val="90"/>
                          <w:szCs w:val="90"/>
                        </w:rPr>
                      </w:pPr>
                      <w:r w:rsidRPr="0070628F">
                        <w:rPr>
                          <w:i/>
                          <w:sz w:val="90"/>
                          <w:szCs w:val="90"/>
                        </w:rPr>
                        <w:t>Cocktails &amp; Cupcakes</w:t>
                      </w:r>
                    </w:p>
                    <w:p w:rsidR="00F21DAA" w:rsidRPr="00877146" w:rsidRDefault="00097CC6" w:rsidP="00F84628">
                      <w:pPr>
                        <w:pStyle w:val="NormalWeb"/>
                        <w:ind w:firstLine="720"/>
                        <w:jc w:val="center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Style w:val="Strong"/>
                          <w:sz w:val="52"/>
                          <w:szCs w:val="52"/>
                        </w:rPr>
                        <w:t xml:space="preserve">Friday, </w:t>
                      </w:r>
                      <w:r w:rsidR="00F21DAA" w:rsidRPr="00877146">
                        <w:rPr>
                          <w:rStyle w:val="Strong"/>
                          <w:sz w:val="52"/>
                          <w:szCs w:val="52"/>
                        </w:rPr>
                        <w:t xml:space="preserve">January </w:t>
                      </w:r>
                      <w:r w:rsidR="00182BD3">
                        <w:rPr>
                          <w:rStyle w:val="Strong"/>
                          <w:sz w:val="52"/>
                          <w:szCs w:val="52"/>
                        </w:rPr>
                        <w:t>23rd</w:t>
                      </w:r>
                    </w:p>
                    <w:p w:rsidR="00F21DAA" w:rsidRPr="00931451" w:rsidRDefault="00F21DAA" w:rsidP="00F84628">
                      <w:pPr>
                        <w:pStyle w:val="NormalWeb"/>
                        <w:ind w:firstLine="72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877146">
                        <w:rPr>
                          <w:rStyle w:val="Strong"/>
                          <w:sz w:val="52"/>
                          <w:szCs w:val="52"/>
                        </w:rPr>
                        <w:t>5:00-</w:t>
                      </w:r>
                      <w:r w:rsidR="00024DB4">
                        <w:rPr>
                          <w:rStyle w:val="Strong"/>
                          <w:sz w:val="52"/>
                          <w:szCs w:val="52"/>
                        </w:rPr>
                        <w:t>8</w:t>
                      </w:r>
                      <w:r w:rsidRPr="00877146">
                        <w:rPr>
                          <w:rStyle w:val="Strong"/>
                          <w:sz w:val="52"/>
                          <w:szCs w:val="52"/>
                        </w:rPr>
                        <w:t>:00pm</w:t>
                      </w:r>
                    </w:p>
                    <w:p w:rsidR="00F21DAA" w:rsidRPr="00931451" w:rsidRDefault="00F21DAA" w:rsidP="0070628F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</w:rPr>
                      </w:pPr>
                      <w:r w:rsidRPr="00931451">
                        <w:rPr>
                          <w:rStyle w:val="Strong"/>
                          <w:sz w:val="40"/>
                          <w:szCs w:val="40"/>
                        </w:rPr>
                        <w:t>Movie, pizza &amp; cupcakes for the kids</w:t>
                      </w:r>
                      <w:r w:rsidR="0070628F">
                        <w:rPr>
                          <w:rStyle w:val="Strong"/>
                          <w:sz w:val="40"/>
                          <w:szCs w:val="40"/>
                        </w:rPr>
                        <w:t xml:space="preserve"> – in CR4</w:t>
                      </w:r>
                    </w:p>
                    <w:p w:rsidR="00F21DAA" w:rsidRPr="00931451" w:rsidRDefault="00F21DAA" w:rsidP="0070628F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sz w:val="40"/>
                          <w:szCs w:val="40"/>
                        </w:rPr>
                      </w:pPr>
                      <w:r w:rsidRPr="00931451">
                        <w:rPr>
                          <w:rStyle w:val="Strong"/>
                          <w:sz w:val="40"/>
                          <w:szCs w:val="40"/>
                        </w:rPr>
                        <w:t>Cocktails, cheese &amp; fruits for parents</w:t>
                      </w:r>
                      <w:r w:rsidR="0070628F">
                        <w:rPr>
                          <w:rStyle w:val="Strong"/>
                          <w:sz w:val="40"/>
                          <w:szCs w:val="40"/>
                        </w:rPr>
                        <w:t xml:space="preserve"> – in SR</w:t>
                      </w:r>
                      <w:r w:rsidR="00182BD3">
                        <w:rPr>
                          <w:rStyle w:val="Strong"/>
                          <w:sz w:val="40"/>
                          <w:szCs w:val="40"/>
                        </w:rPr>
                        <w:t>1</w:t>
                      </w:r>
                    </w:p>
                    <w:p w:rsidR="00265458" w:rsidRDefault="00356C5C" w:rsidP="00265458">
                      <w:pPr>
                        <w:pStyle w:val="NormalWeb"/>
                        <w:spacing w:before="0" w:beforeAutospacing="0" w:after="0" w:afterAutospacing="0"/>
                        <w:rPr>
                          <w:rStyle w:val="Strong"/>
                          <w:sz w:val="40"/>
                          <w:szCs w:val="40"/>
                        </w:rPr>
                      </w:pPr>
                      <w:r>
                        <w:rPr>
                          <w:rStyle w:val="Strong"/>
                          <w:sz w:val="40"/>
                          <w:szCs w:val="40"/>
                        </w:rPr>
                        <w:t xml:space="preserve">        </w:t>
                      </w:r>
                    </w:p>
                    <w:p w:rsidR="00F21DAA" w:rsidRPr="00931451" w:rsidRDefault="00F21DAA" w:rsidP="002654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931451">
                        <w:rPr>
                          <w:rStyle w:val="Strong"/>
                          <w:sz w:val="40"/>
                          <w:szCs w:val="40"/>
                        </w:rPr>
                        <w:t>Meet our graduates who made it thru Law School with kids</w:t>
                      </w:r>
                    </w:p>
                    <w:p w:rsidR="00C45D19" w:rsidRDefault="00F21DAA" w:rsidP="002654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Strong"/>
                          <w:sz w:val="40"/>
                          <w:szCs w:val="40"/>
                        </w:rPr>
                      </w:pPr>
                      <w:r w:rsidRPr="00931451">
                        <w:rPr>
                          <w:rStyle w:val="Strong"/>
                          <w:sz w:val="40"/>
                          <w:szCs w:val="40"/>
                        </w:rPr>
                        <w:t>Learn about UH resources for student parents</w:t>
                      </w:r>
                    </w:p>
                    <w:p w:rsidR="00F84628" w:rsidRDefault="00F84628" w:rsidP="002654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Strong"/>
                          <w:sz w:val="40"/>
                          <w:szCs w:val="40"/>
                        </w:rPr>
                      </w:pPr>
                    </w:p>
                    <w:p w:rsidR="00F84628" w:rsidRPr="005A3B11" w:rsidRDefault="00F84628" w:rsidP="002654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Strong"/>
                          <w:sz w:val="32"/>
                          <w:szCs w:val="32"/>
                        </w:rPr>
                      </w:pPr>
                      <w:r w:rsidRPr="005A3B11">
                        <w:rPr>
                          <w:rStyle w:val="Strong"/>
                          <w:sz w:val="32"/>
                          <w:szCs w:val="32"/>
                        </w:rPr>
                        <w:t>Sponsored by Students With Keiki &amp; Student Services at WSRSL</w:t>
                      </w:r>
                    </w:p>
                    <w:p w:rsidR="00265458" w:rsidRDefault="00265458" w:rsidP="002654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Style w:val="Strong"/>
                          <w:sz w:val="40"/>
                          <w:szCs w:val="40"/>
                        </w:rPr>
                      </w:pPr>
                      <w:r>
                        <w:rPr>
                          <w:rStyle w:val="Strong"/>
                          <w:sz w:val="40"/>
                          <w:szCs w:val="40"/>
                        </w:rPr>
                        <w:t xml:space="preserve">RSVP at:   </w:t>
                      </w:r>
                      <w:hyperlink r:id="rId8" w:history="1">
                        <w:r w:rsidR="005A3B11" w:rsidRPr="0044759D">
                          <w:rPr>
                            <w:rStyle w:val="Hyperlink"/>
                            <w:sz w:val="40"/>
                            <w:szCs w:val="40"/>
                          </w:rPr>
                          <w:t>https://www.surveymonkey.com/s/56RFCWB</w:t>
                        </w:r>
                      </w:hyperlink>
                    </w:p>
                    <w:p w:rsidR="005A3B11" w:rsidRPr="00931451" w:rsidRDefault="005A3B11" w:rsidP="0026545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F22B6" w:rsidRDefault="004F22B6" w:rsidP="00C45D19"/>
    <w:p w:rsidR="004F22B6" w:rsidRDefault="004F22B6" w:rsidP="00C45D19"/>
    <w:p w:rsidR="004F22B6" w:rsidRDefault="004F22B6" w:rsidP="00C45D19"/>
    <w:p w:rsidR="004F22B6" w:rsidRDefault="004F22B6" w:rsidP="00C45D19"/>
    <w:p w:rsidR="004F22B6" w:rsidRDefault="004F22B6" w:rsidP="00C45D19"/>
    <w:p w:rsidR="004F22B6" w:rsidRDefault="004F22B6" w:rsidP="00C45D19"/>
    <w:p w:rsidR="004F22B6" w:rsidRDefault="004F22B6" w:rsidP="00C45D19"/>
    <w:p w:rsidR="004F22B6" w:rsidRDefault="004F22B6" w:rsidP="00C45D19"/>
    <w:p w:rsidR="004F22B6" w:rsidRDefault="004F22B6" w:rsidP="00C45D19"/>
    <w:p w:rsidR="004F22B6" w:rsidRDefault="004F22B6" w:rsidP="00C45D19"/>
    <w:p w:rsidR="004F22B6" w:rsidRDefault="004F22B6" w:rsidP="00C45D19"/>
    <w:p w:rsidR="004F22B6" w:rsidRDefault="004F22B6" w:rsidP="00C45D19"/>
    <w:p w:rsidR="004F22B6" w:rsidRDefault="004F22B6" w:rsidP="00C45D19"/>
    <w:p w:rsidR="00132A0B" w:rsidRDefault="00877146" w:rsidP="00C45D19">
      <w:r>
        <w:rPr>
          <w:noProof/>
          <w:kern w:val="0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1951990</wp:posOffset>
            </wp:positionH>
            <wp:positionV relativeFrom="paragraph">
              <wp:posOffset>81915</wp:posOffset>
            </wp:positionV>
            <wp:extent cx="2423160" cy="1358265"/>
            <wp:effectExtent l="19050" t="0" r="0" b="0"/>
            <wp:wrapThrough wrapText="bothSides">
              <wp:wrapPolygon edited="0">
                <wp:start x="4415" y="2727"/>
                <wp:lineTo x="3396" y="7574"/>
                <wp:lineTo x="340" y="9391"/>
                <wp:lineTo x="-170" y="9997"/>
                <wp:lineTo x="-170" y="19388"/>
                <wp:lineTo x="8830" y="21206"/>
                <wp:lineTo x="18000" y="21206"/>
                <wp:lineTo x="19189" y="21206"/>
                <wp:lineTo x="19358" y="21206"/>
                <wp:lineTo x="20038" y="17268"/>
                <wp:lineTo x="20717" y="15147"/>
                <wp:lineTo x="20717" y="13027"/>
                <wp:lineTo x="20377" y="3938"/>
                <wp:lineTo x="16981" y="2727"/>
                <wp:lineTo x="5094" y="2727"/>
                <wp:lineTo x="4415" y="2727"/>
              </wp:wrapPolygon>
            </wp:wrapThrough>
            <wp:docPr id="9" name="Picture 2" descr="invite_cov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vite_cover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3582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02E61">
        <w:rPr>
          <w:noProof/>
          <w:kern w:val="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1571625</wp:posOffset>
            </wp:positionV>
            <wp:extent cx="3181350" cy="2390140"/>
            <wp:effectExtent l="19050" t="0" r="0" b="0"/>
            <wp:wrapThrough wrapText="bothSides">
              <wp:wrapPolygon edited="0">
                <wp:start x="-129" y="0"/>
                <wp:lineTo x="-129" y="21348"/>
                <wp:lineTo x="21600" y="21348"/>
                <wp:lineTo x="21600" y="0"/>
                <wp:lineTo x="-129" y="0"/>
              </wp:wrapPolygon>
            </wp:wrapThrough>
            <wp:docPr id="3" name="Picture 2" descr="Vector-Cocktail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ctor-Cocktails-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669C">
        <w:rPr>
          <w:noProof/>
          <w:kern w:val="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3716020</wp:posOffset>
            </wp:positionH>
            <wp:positionV relativeFrom="paragraph">
              <wp:posOffset>1283970</wp:posOffset>
            </wp:positionV>
            <wp:extent cx="2670175" cy="2664460"/>
            <wp:effectExtent l="19050" t="0" r="0" b="0"/>
            <wp:wrapThrough wrapText="bothSides">
              <wp:wrapPolygon edited="0">
                <wp:start x="-154" y="0"/>
                <wp:lineTo x="-154" y="21466"/>
                <wp:lineTo x="21574" y="21466"/>
                <wp:lineTo x="21574" y="0"/>
                <wp:lineTo x="-154" y="0"/>
              </wp:wrapPolygon>
            </wp:wrapThrough>
            <wp:docPr id="8" name="Picture 6" descr="cupcake-stan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cake-stand-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6B4">
        <w:rPr>
          <w:noProof/>
          <w:kern w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0" allowOverlap="1">
                <wp:simplePos x="0" y="0"/>
                <wp:positionH relativeFrom="page">
                  <wp:posOffset>444500</wp:posOffset>
                </wp:positionH>
                <wp:positionV relativeFrom="page">
                  <wp:posOffset>9156700</wp:posOffset>
                </wp:positionV>
                <wp:extent cx="6876415" cy="0"/>
                <wp:effectExtent l="25400" t="22225" r="22860" b="25400"/>
                <wp:wrapNone/>
                <wp:docPr id="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7641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5pt,721pt" to="576.45pt,7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" o:allowincell="f" strokecolor="white" strokeweight="3pt">
                <v:shadow color="#ccc"/>
                <w10:wrap anchorx="page" anchory="page"/>
              </v:line>
            </w:pict>
          </mc:Fallback>
        </mc:AlternateContent>
      </w:r>
      <w:r w:rsidR="00DC6099">
        <w:rPr>
          <w:noProof/>
        </w:rPr>
        <w:drawing>
          <wp:anchor distT="0" distB="0" distL="114300" distR="114300" simplePos="0" relativeHeight="251656190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8991600</wp:posOffset>
            </wp:positionV>
            <wp:extent cx="6859270" cy="304800"/>
            <wp:effectExtent l="19050" t="0" r="0" b="0"/>
            <wp:wrapNone/>
            <wp:docPr id="5" name="Picture 3" descr="big_clouds_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clouds_V2.jpg"/>
                    <pic:cNvPicPr/>
                  </pic:nvPicPr>
                  <pic:blipFill>
                    <a:blip r:embed="rId12" cstate="print"/>
                    <a:srcRect t="28142" b="67414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099">
        <w:rPr>
          <w:noProof/>
        </w:rPr>
        <w:drawing>
          <wp:anchor distT="0" distB="0" distL="114300" distR="114300" simplePos="0" relativeHeight="251657215" behindDoc="0" locked="0" layoutInCell="0" allowOverlap="1">
            <wp:simplePos x="0" y="0"/>
            <wp:positionH relativeFrom="page">
              <wp:align>center</wp:align>
            </wp:positionH>
            <wp:positionV relativeFrom="page">
              <wp:posOffset>9164320</wp:posOffset>
            </wp:positionV>
            <wp:extent cx="6859270" cy="447040"/>
            <wp:effectExtent l="19050" t="0" r="0" b="0"/>
            <wp:wrapNone/>
            <wp:docPr id="1" name="Picture 0" descr="green_stri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_stripes.jpg"/>
                    <pic:cNvPicPr/>
                  </pic:nvPicPr>
                  <pic:blipFill>
                    <a:blip r:embed="rId13" cstate="print"/>
                    <a:srcRect t="93482"/>
                    <a:stretch>
                      <a:fillRect/>
                    </a:stretch>
                  </pic:blipFill>
                  <pic:spPr>
                    <a:xfrm>
                      <a:off x="0" y="0"/>
                      <a:ext cx="685927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36B4">
        <w:rPr>
          <w:noProof/>
          <w:kern w:val="0"/>
        </w:rPr>
        <w:drawing>
          <wp:anchor distT="36576" distB="36576" distL="36576" distR="36576" simplePos="0" relativeHeight="251667456" behindDoc="0" locked="0" layoutInCell="0" allowOverlap="1">
            <wp:simplePos x="0" y="0"/>
            <wp:positionH relativeFrom="page">
              <wp:posOffset>5273040</wp:posOffset>
            </wp:positionH>
            <wp:positionV relativeFrom="page">
              <wp:posOffset>6995160</wp:posOffset>
            </wp:positionV>
            <wp:extent cx="1167765" cy="1176020"/>
            <wp:effectExtent l="0" t="0" r="0" b="5080"/>
            <wp:wrapNone/>
            <wp:docPr id="17" name="Picture 17" descr="flower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lower_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6B4">
        <w:rPr>
          <w:noProof/>
          <w:kern w:val="0"/>
        </w:rPr>
        <w:drawing>
          <wp:anchor distT="36576" distB="36576" distL="36576" distR="36576" simplePos="0" relativeHeight="251666432" behindDoc="0" locked="0" layoutInCell="0" allowOverlap="1">
            <wp:simplePos x="0" y="0"/>
            <wp:positionH relativeFrom="page">
              <wp:posOffset>6485890</wp:posOffset>
            </wp:positionH>
            <wp:positionV relativeFrom="page">
              <wp:posOffset>7486650</wp:posOffset>
            </wp:positionV>
            <wp:extent cx="851535" cy="849630"/>
            <wp:effectExtent l="0" t="0" r="5715" b="7620"/>
            <wp:wrapNone/>
            <wp:docPr id="16" name="Picture 16" descr="flow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lower_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6B4">
        <w:rPr>
          <w:noProof/>
          <w:kern w:val="0"/>
        </w:rPr>
        <w:drawing>
          <wp:anchor distT="36576" distB="36576" distL="36576" distR="36576" simplePos="0" relativeHeight="251665408" behindDoc="0" locked="0" layoutInCell="0" allowOverlap="1">
            <wp:simplePos x="0" y="0"/>
            <wp:positionH relativeFrom="page">
              <wp:posOffset>6360160</wp:posOffset>
            </wp:positionH>
            <wp:positionV relativeFrom="page">
              <wp:posOffset>8001000</wp:posOffset>
            </wp:positionV>
            <wp:extent cx="715645" cy="1221105"/>
            <wp:effectExtent l="0" t="0" r="8255" b="0"/>
            <wp:wrapNone/>
            <wp:docPr id="15" name="Picture 15" descr="leaves&amp;stemsNE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eaves&amp;stemsNEW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6B4">
        <w:rPr>
          <w:noProof/>
          <w:kern w:val="0"/>
        </w:rPr>
        <w:drawing>
          <wp:anchor distT="36576" distB="36576" distL="36576" distR="36576" simplePos="0" relativeHeight="251664384" behindDoc="0" locked="0" layoutInCell="0" allowOverlap="1">
            <wp:simplePos x="0" y="0"/>
            <wp:positionH relativeFrom="page">
              <wp:posOffset>5800090</wp:posOffset>
            </wp:positionH>
            <wp:positionV relativeFrom="page">
              <wp:posOffset>7670800</wp:posOffset>
            </wp:positionV>
            <wp:extent cx="807085" cy="1689100"/>
            <wp:effectExtent l="0" t="0" r="0" b="0"/>
            <wp:wrapNone/>
            <wp:docPr id="14" name="Picture 14" descr="leaves&amp;stemsNEW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aves&amp;stemsNEW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2A0B" w:rsidSect="00132A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F94E89"/>
    <w:multiLevelType w:val="hybridMultilevel"/>
    <w:tmpl w:val="0136BA3C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7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DAA"/>
    <w:rsid w:val="00005B7E"/>
    <w:rsid w:val="00024DB4"/>
    <w:rsid w:val="00097CC6"/>
    <w:rsid w:val="00132A0B"/>
    <w:rsid w:val="00182BD3"/>
    <w:rsid w:val="001E5BEB"/>
    <w:rsid w:val="001F1203"/>
    <w:rsid w:val="002050CA"/>
    <w:rsid w:val="00265458"/>
    <w:rsid w:val="002A2B83"/>
    <w:rsid w:val="00354966"/>
    <w:rsid w:val="00356C5C"/>
    <w:rsid w:val="004A642D"/>
    <w:rsid w:val="004F22B6"/>
    <w:rsid w:val="00554C97"/>
    <w:rsid w:val="005A3B11"/>
    <w:rsid w:val="0070628F"/>
    <w:rsid w:val="007F54A5"/>
    <w:rsid w:val="00877146"/>
    <w:rsid w:val="00894721"/>
    <w:rsid w:val="008B738F"/>
    <w:rsid w:val="00903BDA"/>
    <w:rsid w:val="00906BC4"/>
    <w:rsid w:val="00931451"/>
    <w:rsid w:val="00955E20"/>
    <w:rsid w:val="009A06C8"/>
    <w:rsid w:val="00A24D39"/>
    <w:rsid w:val="00BB4883"/>
    <w:rsid w:val="00C016C0"/>
    <w:rsid w:val="00C02E61"/>
    <w:rsid w:val="00C436B4"/>
    <w:rsid w:val="00C45D19"/>
    <w:rsid w:val="00C5736C"/>
    <w:rsid w:val="00CA669C"/>
    <w:rsid w:val="00DA320F"/>
    <w:rsid w:val="00DC3FFF"/>
    <w:rsid w:val="00DC6099"/>
    <w:rsid w:val="00E44B8C"/>
    <w:rsid w:val="00EF5686"/>
    <w:rsid w:val="00F21DAA"/>
    <w:rsid w:val="00F6170B"/>
    <w:rsid w:val="00F84628"/>
    <w:rsid w:val="00FE1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EB"/>
    <w:pPr>
      <w:widowControl w:val="0"/>
      <w:spacing w:line="285" w:lineRule="auto"/>
    </w:pPr>
    <w:rPr>
      <w:rFonts w:eastAsia="Times New Roman" w:cs="Times New Roman"/>
      <w:color w:val="333333"/>
      <w:kern w:val="28"/>
      <w:sz w:val="1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EB"/>
    <w:pPr>
      <w:spacing w:after="0"/>
      <w:outlineLvl w:val="0"/>
    </w:pPr>
    <w:rPr>
      <w:rFonts w:asciiTheme="majorHAnsi" w:hAnsiTheme="majorHAnsi"/>
      <w:color w:val="6CBA2C"/>
      <w:sz w:val="100"/>
      <w:szCs w:val="100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1E5BEB"/>
    <w:pPr>
      <w:widowControl w:val="0"/>
      <w:outlineLvl w:val="1"/>
    </w:pPr>
    <w:rPr>
      <w:rFonts w:asciiTheme="majorHAnsi" w:hAnsiTheme="majorHAnsi"/>
    </w:rPr>
  </w:style>
  <w:style w:type="paragraph" w:styleId="Heading3">
    <w:name w:val="heading 3"/>
    <w:link w:val="Heading3Char"/>
    <w:uiPriority w:val="9"/>
    <w:qFormat/>
    <w:rsid w:val="00C45D19"/>
    <w:pPr>
      <w:spacing w:after="0" w:line="285" w:lineRule="auto"/>
      <w:outlineLvl w:val="2"/>
    </w:pPr>
    <w:rPr>
      <w:rFonts w:ascii="Candara" w:eastAsia="Times New Roman" w:hAnsi="Candara" w:cs="Times New Roman"/>
      <w:color w:val="6CBA2C"/>
      <w:kern w:val="28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45D19"/>
    <w:rPr>
      <w:rFonts w:ascii="Candara" w:eastAsia="Times New Roman" w:hAnsi="Candara" w:cs="Times New Roman"/>
      <w:color w:val="6CBA2C"/>
      <w:kern w:val="28"/>
      <w:sz w:val="30"/>
      <w:szCs w:val="30"/>
    </w:rPr>
  </w:style>
  <w:style w:type="paragraph" w:styleId="BodyText3">
    <w:name w:val="Body Text 3"/>
    <w:link w:val="BodyText3Char"/>
    <w:uiPriority w:val="99"/>
    <w:semiHidden/>
    <w:unhideWhenUsed/>
    <w:rsid w:val="00C45D19"/>
    <w:pPr>
      <w:spacing w:line="285" w:lineRule="auto"/>
    </w:pPr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45D19"/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E5BEB"/>
    <w:rPr>
      <w:rFonts w:asciiTheme="majorHAnsi" w:eastAsia="Times New Roman" w:hAnsiTheme="majorHAnsi" w:cs="Times New Roman"/>
      <w:color w:val="6CBA2C"/>
      <w:kern w:val="28"/>
      <w:sz w:val="100"/>
      <w:szCs w:val="100"/>
    </w:rPr>
  </w:style>
  <w:style w:type="character" w:customStyle="1" w:styleId="Heading2Char">
    <w:name w:val="Heading 2 Char"/>
    <w:basedOn w:val="DefaultParagraphFont"/>
    <w:link w:val="Heading2"/>
    <w:uiPriority w:val="9"/>
    <w:rsid w:val="001E5BEB"/>
    <w:rPr>
      <w:rFonts w:asciiTheme="majorHAnsi" w:eastAsia="Times New Roman" w:hAnsiTheme="majorHAnsi" w:cs="Times New Roman"/>
      <w:color w:val="6CBA2C"/>
      <w:kern w:val="28"/>
      <w:sz w:val="30"/>
      <w:szCs w:val="30"/>
    </w:rPr>
  </w:style>
  <w:style w:type="paragraph" w:styleId="NormalWeb">
    <w:name w:val="Normal (Web)"/>
    <w:basedOn w:val="Normal"/>
    <w:uiPriority w:val="99"/>
    <w:unhideWhenUsed/>
    <w:rsid w:val="00F21DAA"/>
    <w:pPr>
      <w:widowControl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F21DA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2B6"/>
    <w:rPr>
      <w:rFonts w:ascii="Tahoma" w:eastAsia="Times New Roman" w:hAnsi="Tahoma" w:cs="Tahoma"/>
      <w:color w:val="333333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3B1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2BD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5BEB"/>
    <w:pPr>
      <w:widowControl w:val="0"/>
      <w:spacing w:line="285" w:lineRule="auto"/>
    </w:pPr>
    <w:rPr>
      <w:rFonts w:eastAsia="Times New Roman" w:cs="Times New Roman"/>
      <w:color w:val="333333"/>
      <w:kern w:val="28"/>
      <w:sz w:val="1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5BEB"/>
    <w:pPr>
      <w:spacing w:after="0"/>
      <w:outlineLvl w:val="0"/>
    </w:pPr>
    <w:rPr>
      <w:rFonts w:asciiTheme="majorHAnsi" w:hAnsiTheme="majorHAnsi"/>
      <w:color w:val="6CBA2C"/>
      <w:sz w:val="100"/>
      <w:szCs w:val="100"/>
    </w:r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1E5BEB"/>
    <w:pPr>
      <w:widowControl w:val="0"/>
      <w:outlineLvl w:val="1"/>
    </w:pPr>
    <w:rPr>
      <w:rFonts w:asciiTheme="majorHAnsi" w:hAnsiTheme="majorHAnsi"/>
    </w:rPr>
  </w:style>
  <w:style w:type="paragraph" w:styleId="Heading3">
    <w:name w:val="heading 3"/>
    <w:link w:val="Heading3Char"/>
    <w:uiPriority w:val="9"/>
    <w:qFormat/>
    <w:rsid w:val="00C45D19"/>
    <w:pPr>
      <w:spacing w:after="0" w:line="285" w:lineRule="auto"/>
      <w:outlineLvl w:val="2"/>
    </w:pPr>
    <w:rPr>
      <w:rFonts w:ascii="Candara" w:eastAsia="Times New Roman" w:hAnsi="Candara" w:cs="Times New Roman"/>
      <w:color w:val="6CBA2C"/>
      <w:kern w:val="28"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45D19"/>
    <w:rPr>
      <w:rFonts w:ascii="Candara" w:eastAsia="Times New Roman" w:hAnsi="Candara" w:cs="Times New Roman"/>
      <w:color w:val="6CBA2C"/>
      <w:kern w:val="28"/>
      <w:sz w:val="30"/>
      <w:szCs w:val="30"/>
    </w:rPr>
  </w:style>
  <w:style w:type="paragraph" w:styleId="BodyText3">
    <w:name w:val="Body Text 3"/>
    <w:link w:val="BodyText3Char"/>
    <w:uiPriority w:val="99"/>
    <w:semiHidden/>
    <w:unhideWhenUsed/>
    <w:rsid w:val="00C45D19"/>
    <w:pPr>
      <w:spacing w:line="285" w:lineRule="auto"/>
    </w:pPr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45D19"/>
    <w:rPr>
      <w:rFonts w:ascii="Candara" w:eastAsia="Times New Roman" w:hAnsi="Candara" w:cs="Times New Roman"/>
      <w:color w:val="333333"/>
      <w:kern w:val="28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E5BEB"/>
    <w:rPr>
      <w:rFonts w:asciiTheme="majorHAnsi" w:eastAsia="Times New Roman" w:hAnsiTheme="majorHAnsi" w:cs="Times New Roman"/>
      <w:color w:val="6CBA2C"/>
      <w:kern w:val="28"/>
      <w:sz w:val="100"/>
      <w:szCs w:val="100"/>
    </w:rPr>
  </w:style>
  <w:style w:type="character" w:customStyle="1" w:styleId="Heading2Char">
    <w:name w:val="Heading 2 Char"/>
    <w:basedOn w:val="DefaultParagraphFont"/>
    <w:link w:val="Heading2"/>
    <w:uiPriority w:val="9"/>
    <w:rsid w:val="001E5BEB"/>
    <w:rPr>
      <w:rFonts w:asciiTheme="majorHAnsi" w:eastAsia="Times New Roman" w:hAnsiTheme="majorHAnsi" w:cs="Times New Roman"/>
      <w:color w:val="6CBA2C"/>
      <w:kern w:val="28"/>
      <w:sz w:val="30"/>
      <w:szCs w:val="30"/>
    </w:rPr>
  </w:style>
  <w:style w:type="paragraph" w:styleId="NormalWeb">
    <w:name w:val="Normal (Web)"/>
    <w:basedOn w:val="Normal"/>
    <w:uiPriority w:val="99"/>
    <w:unhideWhenUsed/>
    <w:rsid w:val="00F21DAA"/>
    <w:pPr>
      <w:widowControl/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F21DA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2B6"/>
    <w:rPr>
      <w:rFonts w:ascii="Tahoma" w:eastAsia="Times New Roman" w:hAnsi="Tahoma" w:cs="Tahoma"/>
      <w:color w:val="333333"/>
      <w:kern w:val="28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3B1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82B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1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rveymonkey.com/s/56RFCWB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surveymonkey.com/s/56RFCWB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pplication%20Data\Microsoft\Templates\FloralMen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512098B-108B-4358-8132-93C7657279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FloralMenu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Party menu (floral design)</dc:title>
  <dc:creator>User</dc:creator>
  <cp:lastModifiedBy>Cades</cp:lastModifiedBy>
  <cp:revision>3</cp:revision>
  <cp:lastPrinted>2008-04-30T20:28:00Z</cp:lastPrinted>
  <dcterms:created xsi:type="dcterms:W3CDTF">2015-01-22T21:35:00Z</dcterms:created>
  <dcterms:modified xsi:type="dcterms:W3CDTF">2015-01-22T21:35:00Z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TC102695839990</vt:lpwstr>
  </property>
</Properties>
</file>